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14:paraId="14AC507A" w14:textId="77777777" w:rsidTr="00920BF2">
        <w:trPr>
          <w:trHeight w:hRule="exact" w:val="1701"/>
        </w:trPr>
        <w:tc>
          <w:tcPr>
            <w:tcW w:w="5529" w:type="dxa"/>
          </w:tcPr>
          <w:p w14:paraId="237FBD03" w14:textId="45500809" w:rsidR="000B20D8" w:rsidRDefault="00B94F36" w:rsidP="00E6168A">
            <w:r>
              <w:t xml:space="preserve">Katrineholm </w:t>
            </w:r>
            <w:r w:rsidR="0037338A">
              <w:t>28 juni</w:t>
            </w:r>
          </w:p>
        </w:tc>
        <w:tc>
          <w:tcPr>
            <w:tcW w:w="3897" w:type="dxa"/>
          </w:tcPr>
          <w:p w14:paraId="7682D82E" w14:textId="1637131B" w:rsidR="000B20D8" w:rsidRDefault="000B20D8" w:rsidP="00A553BE">
            <w:pPr>
              <w:pStyle w:val="Adress"/>
            </w:pPr>
          </w:p>
        </w:tc>
      </w:tr>
    </w:tbl>
    <w:p w14:paraId="5D0F7203" w14:textId="0E80C2A7" w:rsidR="00834849" w:rsidRDefault="00834849" w:rsidP="00834849">
      <w:pPr>
        <w:pStyle w:val="Rubrik1"/>
        <w:spacing w:before="0" w:after="0"/>
        <w:ind w:right="-1"/>
        <w:rPr>
          <w:sz w:val="24"/>
          <w:szCs w:val="24"/>
        </w:rPr>
      </w:pPr>
      <w:r w:rsidRPr="00BD33EC">
        <w:rPr>
          <w:sz w:val="24"/>
          <w:szCs w:val="24"/>
        </w:rPr>
        <w:t xml:space="preserve">Information </w:t>
      </w:r>
      <w:r>
        <w:rPr>
          <w:sz w:val="24"/>
          <w:szCs w:val="24"/>
        </w:rPr>
        <w:t>om</w:t>
      </w:r>
      <w:r w:rsidRPr="00BD33EC">
        <w:rPr>
          <w:sz w:val="24"/>
          <w:szCs w:val="24"/>
        </w:rPr>
        <w:t xml:space="preserve"> allmänt VA i </w:t>
      </w:r>
      <w:r>
        <w:rPr>
          <w:sz w:val="24"/>
          <w:szCs w:val="24"/>
        </w:rPr>
        <w:t>Ekenäs</w:t>
      </w:r>
    </w:p>
    <w:p w14:paraId="502EB267" w14:textId="77777777" w:rsidR="009666CC" w:rsidRDefault="009666CC" w:rsidP="00337926">
      <w:pPr>
        <w:spacing w:after="98"/>
        <w:ind w:right="-1"/>
      </w:pPr>
    </w:p>
    <w:p w14:paraId="59D12C16" w14:textId="1B4D87FF" w:rsidR="00337926" w:rsidRDefault="009666CC" w:rsidP="00337926">
      <w:pPr>
        <w:spacing w:after="98"/>
        <w:ind w:right="-1"/>
      </w:pPr>
      <w:r>
        <w:t>V</w:t>
      </w:r>
      <w:r w:rsidR="00617073">
        <w:t xml:space="preserve">i får en del frågor </w:t>
      </w:r>
      <w:r>
        <w:t xml:space="preserve">och därför </w:t>
      </w:r>
      <w:r w:rsidR="00337926">
        <w:t>skickar vi nu</w:t>
      </w:r>
      <w:r w:rsidR="009D2DAB">
        <w:t>,</w:t>
      </w:r>
      <w:r w:rsidR="005E6836">
        <w:t xml:space="preserve"> inför sommaren</w:t>
      </w:r>
      <w:r w:rsidR="009D2DAB">
        <w:t>,</w:t>
      </w:r>
      <w:r w:rsidR="005E6836">
        <w:t xml:space="preserve"> </w:t>
      </w:r>
      <w:r w:rsidR="00337926">
        <w:t xml:space="preserve">ett brev för att </w:t>
      </w:r>
      <w:r w:rsidR="00834849">
        <w:t xml:space="preserve">informera dig som fastighetsägare i </w:t>
      </w:r>
      <w:r w:rsidR="004570B1">
        <w:t>Ekenäs</w:t>
      </w:r>
      <w:r w:rsidR="00834849">
        <w:t xml:space="preserve"> </w:t>
      </w:r>
      <w:r w:rsidR="00617073">
        <w:t xml:space="preserve">fritidsområde </w:t>
      </w:r>
      <w:r w:rsidR="00834849">
        <w:t>om kommande arbeten gällande inkoppling av allmänt vatten och avlopp (VA)</w:t>
      </w:r>
      <w:r w:rsidR="00617073">
        <w:t>.</w:t>
      </w:r>
    </w:p>
    <w:p w14:paraId="7BF979AA" w14:textId="77777777" w:rsidR="00960770" w:rsidRDefault="00960770" w:rsidP="00337926">
      <w:pPr>
        <w:spacing w:after="98"/>
        <w:ind w:right="-1"/>
        <w:rPr>
          <w:rFonts w:eastAsia="Arial"/>
          <w:b/>
          <w:bCs/>
        </w:rPr>
      </w:pPr>
    </w:p>
    <w:p w14:paraId="6A8247D9" w14:textId="7FD726D3" w:rsidR="00494518" w:rsidRDefault="00765A10" w:rsidP="00337926">
      <w:pPr>
        <w:spacing w:after="98"/>
        <w:ind w:right="-1"/>
      </w:pPr>
      <w:r>
        <w:rPr>
          <w:rFonts w:eastAsia="Arial"/>
          <w:b/>
          <w:bCs/>
        </w:rPr>
        <w:t>Vad händer just nu?</w:t>
      </w:r>
      <w:r w:rsidR="00337926" w:rsidRPr="004D0717">
        <w:rPr>
          <w:rFonts w:eastAsia="Arial"/>
        </w:rPr>
        <w:t xml:space="preserve"> </w:t>
      </w:r>
      <w:r w:rsidR="00337926" w:rsidRPr="004D0717">
        <w:rPr>
          <w:rFonts w:eastAsia="Arial"/>
        </w:rPr>
        <w:br/>
      </w:r>
      <w:r w:rsidR="000E105C">
        <w:t xml:space="preserve">Vi vill börja med att tacka för </w:t>
      </w:r>
      <w:r w:rsidR="006F32B5">
        <w:t xml:space="preserve">alla inskickade kartbilagor med föreslagen </w:t>
      </w:r>
      <w:r w:rsidR="00494518">
        <w:t>förbindelsepunkt</w:t>
      </w:r>
      <w:r w:rsidR="006F32B5">
        <w:t xml:space="preserve"> samt </w:t>
      </w:r>
      <w:r w:rsidR="00494518">
        <w:t xml:space="preserve">inritade sjövattenledningar. </w:t>
      </w:r>
    </w:p>
    <w:p w14:paraId="7C93F0E6" w14:textId="230B52A9" w:rsidR="00337926" w:rsidRDefault="00337926" w:rsidP="00337926">
      <w:pPr>
        <w:spacing w:after="98"/>
        <w:ind w:right="-1"/>
      </w:pPr>
      <w:r>
        <w:t>Arbetet med projektering och upprättande av handlingar pågår.</w:t>
      </w:r>
      <w:r w:rsidRPr="00E7785B">
        <w:rPr>
          <w:color w:val="FF0000"/>
        </w:rPr>
        <w:t xml:space="preserve"> </w:t>
      </w:r>
      <w:r>
        <w:t>Byggstart är planerad till</w:t>
      </w:r>
      <w:r w:rsidRPr="00E7785B">
        <w:rPr>
          <w:color w:val="FF0000"/>
        </w:rPr>
        <w:t xml:space="preserve"> </w:t>
      </w:r>
      <w:r w:rsidR="00765A10">
        <w:rPr>
          <w:color w:val="FF0000"/>
        </w:rPr>
        <w:br/>
      </w:r>
      <w:r>
        <w:t>oktober 2023.</w:t>
      </w:r>
    </w:p>
    <w:p w14:paraId="528D9D91" w14:textId="77777777" w:rsidR="00337926" w:rsidRDefault="00337926" w:rsidP="00337926"/>
    <w:p w14:paraId="1DE2A0D0" w14:textId="77777777" w:rsidR="00337926" w:rsidRPr="00B41E80" w:rsidRDefault="00337926" w:rsidP="00337926">
      <w:pPr>
        <w:rPr>
          <w:b/>
          <w:bCs/>
        </w:rPr>
      </w:pPr>
      <w:r w:rsidRPr="00B41E80">
        <w:rPr>
          <w:b/>
          <w:bCs/>
        </w:rPr>
        <w:t>Vad kostar det att ansluta?</w:t>
      </w:r>
    </w:p>
    <w:p w14:paraId="1A401CF0" w14:textId="77777777" w:rsidR="00337926" w:rsidRPr="005004B3" w:rsidRDefault="00337926" w:rsidP="00337926">
      <w:pPr>
        <w:rPr>
          <w:rFonts w:cs="Arial"/>
          <w:strike/>
          <w:color w:val="FF0000"/>
        </w:rPr>
      </w:pPr>
      <w:r>
        <w:rPr>
          <w:rFonts w:cs="Arial"/>
        </w:rPr>
        <w:t>På vår hemsida kan du få en uppfattning om anläggningsavgiften</w:t>
      </w:r>
      <w:r w:rsidRPr="00E7785B">
        <w:rPr>
          <w:rFonts w:cs="Arial"/>
        </w:rPr>
        <w:t xml:space="preserve"> för </w:t>
      </w:r>
      <w:r>
        <w:rPr>
          <w:rFonts w:cs="Arial"/>
        </w:rPr>
        <w:t xml:space="preserve">din fastighet. I den räknesnurran visas </w:t>
      </w:r>
      <w:r w:rsidRPr="00CF1BF1">
        <w:rPr>
          <w:rFonts w:cs="Arial"/>
        </w:rPr>
        <w:t>din beräknade anläggningsavgift utifrån normala anslutningsförhållanden.</w:t>
      </w:r>
      <w:r w:rsidRPr="005004B3">
        <w:rPr>
          <w:rFonts w:cs="Arial"/>
          <w:strike/>
          <w:color w:val="FF0000"/>
        </w:rPr>
        <w:t xml:space="preserve"> </w:t>
      </w:r>
    </w:p>
    <w:p w14:paraId="28A2E0B5" w14:textId="247DB981" w:rsidR="00337926" w:rsidRDefault="00337926" w:rsidP="00337926">
      <w:pPr>
        <w:rPr>
          <w:rFonts w:cs="Arial"/>
        </w:rPr>
      </w:pPr>
    </w:p>
    <w:p w14:paraId="0B93381A" w14:textId="06425D1D" w:rsidR="00337926" w:rsidRDefault="00466462" w:rsidP="00337926">
      <w:pPr>
        <w:rPr>
          <w:rFonts w:cs="Arial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7052CF0" wp14:editId="42A852D3">
            <wp:simplePos x="0" y="0"/>
            <wp:positionH relativeFrom="column">
              <wp:posOffset>5038090</wp:posOffset>
            </wp:positionH>
            <wp:positionV relativeFrom="paragraph">
              <wp:posOffset>3175</wp:posOffset>
            </wp:positionV>
            <wp:extent cx="933450" cy="933450"/>
            <wp:effectExtent l="0" t="0" r="0" b="0"/>
            <wp:wrapSquare wrapText="bothSides"/>
            <wp:docPr id="23" name="Bildobjekt 23" descr="En bild som visar mönster, stygn, pixel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Bildobjekt 23" descr="En bild som visar mönster, stygn, pixel&#10;&#10;Automatiskt genererad beskrivni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334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37926">
        <w:rPr>
          <w:rFonts w:cs="Arial"/>
        </w:rPr>
        <w:t>Du anger den tomtyta som är registrerad i fastighetsregistret och anger de tjänster som ska anslutas, vatten och avlopp. Priserna som visas är inklusive moms och beräknas utifrån gällande taxa.</w:t>
      </w:r>
    </w:p>
    <w:p w14:paraId="29DC07B3" w14:textId="77777777" w:rsidR="00337926" w:rsidRDefault="00337926" w:rsidP="00337926">
      <w:pPr>
        <w:rPr>
          <w:rFonts w:cs="Arial"/>
        </w:rPr>
      </w:pPr>
    </w:p>
    <w:p w14:paraId="79203817" w14:textId="77777777" w:rsidR="00337926" w:rsidRDefault="00337926" w:rsidP="00337926">
      <w:pPr>
        <w:rPr>
          <w:rFonts w:cs="Arial"/>
        </w:rPr>
      </w:pPr>
      <w:r>
        <w:rPr>
          <w:rFonts w:cs="Arial"/>
        </w:rPr>
        <w:t>Fota QR-koden med din mobil så kommer du direkt till sidan.</w:t>
      </w:r>
    </w:p>
    <w:p w14:paraId="6414B0EE" w14:textId="77777777" w:rsidR="00337926" w:rsidRDefault="00337926" w:rsidP="00337926">
      <w:pPr>
        <w:rPr>
          <w:b/>
          <w:bCs/>
        </w:rPr>
      </w:pPr>
    </w:p>
    <w:p w14:paraId="08D48DEE" w14:textId="18DE8252" w:rsidR="00337926" w:rsidRPr="00F9359A" w:rsidRDefault="00BF5EC3" w:rsidP="00337926">
      <w:pPr>
        <w:rPr>
          <w:b/>
          <w:bCs/>
        </w:rPr>
      </w:pPr>
      <w:r>
        <w:rPr>
          <w:b/>
          <w:bCs/>
        </w:rPr>
        <w:t>När kommer i</w:t>
      </w:r>
      <w:r w:rsidR="00337926" w:rsidRPr="00F9359A">
        <w:rPr>
          <w:b/>
          <w:bCs/>
        </w:rPr>
        <w:t>nformationsmöte</w:t>
      </w:r>
      <w:r>
        <w:rPr>
          <w:b/>
          <w:bCs/>
        </w:rPr>
        <w:t xml:space="preserve"> att hållas?</w:t>
      </w:r>
    </w:p>
    <w:p w14:paraId="5D55936A" w14:textId="77777777" w:rsidR="00337926" w:rsidRDefault="00337926" w:rsidP="00337926">
      <w:r>
        <w:t xml:space="preserve">Alla fastighetsägare kommer innan byggstart (troligen under september) att bli </w:t>
      </w:r>
      <w:r>
        <w:br/>
        <w:t xml:space="preserve">inbjudna till ett </w:t>
      </w:r>
      <w:r w:rsidRPr="00FF1E28">
        <w:t>informationsmöte. Vi kommer informera om utbyggnadsarbetet, hur anslutningsprocessen går till och mycket mer. Det kommer finnas möjlighet att ställa frågor. Vi återkommer med en separat inbjudan.</w:t>
      </w:r>
    </w:p>
    <w:p w14:paraId="508023A1" w14:textId="283AC944" w:rsidR="00A85265" w:rsidRDefault="00A85265">
      <w:pPr>
        <w:tabs>
          <w:tab w:val="clear" w:pos="5387"/>
          <w:tab w:val="clear" w:pos="7938"/>
        </w:tabs>
        <w:ind w:right="0"/>
      </w:pPr>
    </w:p>
    <w:p w14:paraId="7004A9B5" w14:textId="51DD9922" w:rsidR="00834849" w:rsidRPr="003C7E17" w:rsidRDefault="003C7E17" w:rsidP="004D0717">
      <w:pPr>
        <w:spacing w:after="98"/>
        <w:ind w:right="-1"/>
        <w:rPr>
          <w:b/>
          <w:bCs/>
        </w:rPr>
      </w:pPr>
      <w:r w:rsidRPr="003C7E17">
        <w:rPr>
          <w:b/>
          <w:bCs/>
        </w:rPr>
        <w:t>När togs beslut om att bilda verksamhetsområdet?</w:t>
      </w:r>
      <w:r>
        <w:rPr>
          <w:b/>
          <w:bCs/>
        </w:rPr>
        <w:br/>
      </w:r>
      <w:r w:rsidR="00834849">
        <w:t xml:space="preserve">I </w:t>
      </w:r>
      <w:r w:rsidR="004570B1">
        <w:t>oktober 2022</w:t>
      </w:r>
      <w:r w:rsidR="00834849">
        <w:t xml:space="preserve"> tog kommunfullmäktige i </w:t>
      </w:r>
      <w:r w:rsidR="004570B1">
        <w:t xml:space="preserve">Katrineholm </w:t>
      </w:r>
      <w:r w:rsidR="00834849">
        <w:t>beslut om att bilda verksamhetsområde för vatten och spillvatten i o</w:t>
      </w:r>
      <w:r w:rsidR="00834849" w:rsidRPr="00265F32">
        <w:t xml:space="preserve">mrådet </w:t>
      </w:r>
      <w:r w:rsidR="004570B1">
        <w:t>Ekenäs</w:t>
      </w:r>
      <w:r w:rsidR="0037338A">
        <w:t xml:space="preserve">, </w:t>
      </w:r>
      <w:r w:rsidR="00834849">
        <w:t>Sörmland Vatten fick</w:t>
      </w:r>
      <w:r w:rsidR="0037338A">
        <w:t xml:space="preserve"> då uppdraget</w:t>
      </w:r>
      <w:r w:rsidR="00C46E87">
        <w:t xml:space="preserve"> </w:t>
      </w:r>
      <w:r w:rsidR="00834849">
        <w:t xml:space="preserve">att </w:t>
      </w:r>
      <w:r w:rsidR="004570B1">
        <w:t>be</w:t>
      </w:r>
      <w:r w:rsidR="00834849">
        <w:t xml:space="preserve">rörda </w:t>
      </w:r>
      <w:r w:rsidR="00C46E87">
        <w:br/>
      </w:r>
      <w:r w:rsidR="00834849">
        <w:t>fastigheter får en förbindelsepunkt vid tomtgräns för anslutning till allmänna VA-nätet.</w:t>
      </w:r>
    </w:p>
    <w:p w14:paraId="1074015A" w14:textId="77777777" w:rsidR="00514569" w:rsidRDefault="00947E24" w:rsidP="004D0717">
      <w:pPr>
        <w:spacing w:after="98"/>
        <w:ind w:right="-1"/>
      </w:pPr>
      <w:r>
        <w:rPr>
          <w:b/>
          <w:bCs/>
        </w:rPr>
        <w:br/>
      </w:r>
      <w:r w:rsidR="004570B1" w:rsidRPr="004D0717">
        <w:rPr>
          <w:b/>
          <w:bCs/>
        </w:rPr>
        <w:t>Vad är ett verksamhetsområde?</w:t>
      </w:r>
      <w:r w:rsidR="004D0717">
        <w:rPr>
          <w:b/>
          <w:bCs/>
        </w:rPr>
        <w:br/>
      </w:r>
      <w:r w:rsidR="004570B1">
        <w:t>Ett verksamhetsområde är ett avgränsat område där vatten- och avloppsförsörjningen ska ske genom allmänna VA-anläggningar. I ett verksamhetsområde gäller Lagen om allmänna vattentjänster. Det är kommunfullmäktige som fastställer verksamhetsområdets gränser och vilken taxa som gäller vid anslutningen.</w:t>
      </w:r>
      <w:r w:rsidR="00CF1BF1">
        <w:t xml:space="preserve"> </w:t>
      </w:r>
    </w:p>
    <w:p w14:paraId="7701F453" w14:textId="77777777" w:rsidR="002D5450" w:rsidRDefault="002D5450">
      <w:pPr>
        <w:tabs>
          <w:tab w:val="clear" w:pos="5387"/>
          <w:tab w:val="clear" w:pos="7938"/>
        </w:tabs>
        <w:ind w:right="0"/>
      </w:pPr>
      <w:r>
        <w:br w:type="page"/>
      </w:r>
    </w:p>
    <w:p w14:paraId="340B389F" w14:textId="222816DE" w:rsidR="004570B1" w:rsidRDefault="001E7F6A" w:rsidP="004D0717">
      <w:pPr>
        <w:spacing w:after="98"/>
        <w:ind w:right="-1"/>
      </w:pPr>
      <w:r w:rsidRPr="001E7F6A">
        <w:lastRenderedPageBreak/>
        <w:t>Kommunen</w:t>
      </w:r>
      <w:r w:rsidR="00C936E5">
        <w:t xml:space="preserve"> tillsammans med Sörmland Vatten</w:t>
      </w:r>
      <w:r w:rsidRPr="001E7F6A">
        <w:t xml:space="preserve"> ansvarar för att ordna vattenförsörjning och avlopp med hänsyn till skyddet för människors hälsa och miljön i befintlig eller blivande bebyggelse. Utbyggnaden ska trygga en långsiktigt hållbar VA-lösning som uppfyller gällande krav på miljö- och hälsoskydd.</w:t>
      </w:r>
    </w:p>
    <w:p w14:paraId="0291F435" w14:textId="77777777" w:rsidR="00430DA3" w:rsidRDefault="00430DA3" w:rsidP="004D0717">
      <w:pPr>
        <w:spacing w:after="98"/>
        <w:ind w:right="-1"/>
      </w:pPr>
    </w:p>
    <w:p w14:paraId="169E26E8" w14:textId="47E837C3" w:rsidR="0037456F" w:rsidRDefault="00430DA3" w:rsidP="004D0717">
      <w:pPr>
        <w:spacing w:after="98"/>
        <w:ind w:right="-1"/>
      </w:pPr>
      <w:r w:rsidRPr="002813B7">
        <w:rPr>
          <w:b/>
          <w:bCs/>
        </w:rPr>
        <w:t>Vad är en förbindelsepunkt?</w:t>
      </w:r>
      <w:r w:rsidR="009B583D">
        <w:rPr>
          <w:b/>
          <w:bCs/>
        </w:rPr>
        <w:br/>
      </w:r>
      <w:r w:rsidR="009B583D">
        <w:t xml:space="preserve">Förbindelsepunkt är den </w:t>
      </w:r>
      <w:r w:rsidR="009B583D" w:rsidRPr="009B583D">
        <w:t>juridiska punkten där inkoppling av en fastighets VA-installation till den allmänna VA-anläggningen sker.</w:t>
      </w:r>
      <w:r w:rsidR="009B583D">
        <w:t xml:space="preserve"> Den placeras i </w:t>
      </w:r>
      <w:r w:rsidR="0037456F">
        <w:t xml:space="preserve">de flesta fall cirka 0,5 meter från </w:t>
      </w:r>
      <w:r w:rsidR="0037456F">
        <w:br/>
        <w:t>fastighetsgränsen.</w:t>
      </w:r>
    </w:p>
    <w:p w14:paraId="245A7EC6" w14:textId="77777777" w:rsidR="002D5450" w:rsidRPr="0037456F" w:rsidRDefault="002D5450" w:rsidP="004D0717">
      <w:pPr>
        <w:spacing w:after="98"/>
        <w:ind w:right="-1"/>
      </w:pPr>
    </w:p>
    <w:p w14:paraId="36F875B1" w14:textId="2F467F98" w:rsidR="00430DA3" w:rsidRDefault="00430DA3" w:rsidP="0037456F">
      <w:pPr>
        <w:spacing w:after="98"/>
        <w:ind w:right="-1"/>
        <w:jc w:val="center"/>
      </w:pPr>
      <w:r>
        <w:rPr>
          <w:noProof/>
        </w:rPr>
        <w:drawing>
          <wp:inline distT="0" distB="0" distL="0" distR="0" wp14:anchorId="3E99AD48" wp14:editId="7EC670C8">
            <wp:extent cx="5324475" cy="2926062"/>
            <wp:effectExtent l="0" t="0" r="0" b="8255"/>
            <wp:docPr id="10" name="Bildobjekt 10" descr="En bild som visar text, skärmbild, design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Bildobjekt 10" descr="En bild som visar text, skärmbild, design&#10;&#10;Automatiskt genererad beskrivni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52207" cy="2941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DCBC2" w14:textId="77777777" w:rsidR="003C7E17" w:rsidRDefault="003C7E17" w:rsidP="00834849"/>
    <w:p w14:paraId="7BF16B6F" w14:textId="77777777" w:rsidR="003C7E17" w:rsidRDefault="003C7E17" w:rsidP="00834849"/>
    <w:p w14:paraId="3BC21245" w14:textId="6F2DDFD1" w:rsidR="003C7E17" w:rsidRPr="00BC067B" w:rsidRDefault="00E332E4" w:rsidP="00834849">
      <w:pPr>
        <w:rPr>
          <w:b/>
          <w:bCs/>
        </w:rPr>
      </w:pPr>
      <w:r w:rsidRPr="00BC067B">
        <w:rPr>
          <w:b/>
          <w:bCs/>
        </w:rPr>
        <w:t>Var kommer löpande information finnas?</w:t>
      </w:r>
    </w:p>
    <w:p w14:paraId="575F0E03" w14:textId="13A06199" w:rsidR="00E332E4" w:rsidRDefault="00E332E4" w:rsidP="00834849">
      <w:r>
        <w:t xml:space="preserve">När </w:t>
      </w:r>
      <w:r w:rsidR="00BC067B">
        <w:t xml:space="preserve">byggstarten drar igång kommer information att </w:t>
      </w:r>
      <w:r w:rsidR="00EA6ABB">
        <w:t xml:space="preserve">läggas under </w:t>
      </w:r>
      <w:r w:rsidR="00730600">
        <w:t xml:space="preserve">projektet på vår hemsida, </w:t>
      </w:r>
      <w:r w:rsidR="002D5450" w:rsidRPr="002D5450">
        <w:t>www.sormlandvatten.se/ekenas</w:t>
      </w:r>
      <w:r w:rsidR="002D5450">
        <w:t xml:space="preserve"> samt </w:t>
      </w:r>
      <w:r w:rsidR="006053BF">
        <w:t xml:space="preserve">via informationskanaler som vi </w:t>
      </w:r>
      <w:r w:rsidR="00A03B56">
        <w:br/>
      </w:r>
      <w:r w:rsidR="006053BF">
        <w:t>kommer överens om på informationsmötet.</w:t>
      </w:r>
    </w:p>
    <w:p w14:paraId="20AF9CDC" w14:textId="77777777" w:rsidR="00E332E4" w:rsidRPr="007317A3" w:rsidRDefault="00E332E4" w:rsidP="00834849">
      <w:pPr>
        <w:rPr>
          <w:b/>
          <w:bCs/>
        </w:rPr>
      </w:pPr>
    </w:p>
    <w:p w14:paraId="71E59BC9" w14:textId="6E6AA4CA" w:rsidR="00CE0913" w:rsidRPr="007317A3" w:rsidRDefault="007317A3" w:rsidP="00834849">
      <w:pPr>
        <w:rPr>
          <w:b/>
          <w:bCs/>
        </w:rPr>
      </w:pPr>
      <w:r w:rsidRPr="007317A3">
        <w:rPr>
          <w:b/>
          <w:bCs/>
        </w:rPr>
        <w:t>Om du har fler frågor?</w:t>
      </w:r>
    </w:p>
    <w:p w14:paraId="0B589CC6" w14:textId="74A95F08" w:rsidR="004D42BB" w:rsidRDefault="004D42BB" w:rsidP="00834849">
      <w:r>
        <w:t xml:space="preserve">Vid frågor eller funderingar är du välkommen att kontakta vår kundservice på </w:t>
      </w:r>
      <w:r w:rsidR="00DA0385">
        <w:t xml:space="preserve">telefon </w:t>
      </w:r>
      <w:r>
        <w:t>0150-800</w:t>
      </w:r>
      <w:r w:rsidR="00216016">
        <w:t> </w:t>
      </w:r>
      <w:r>
        <w:t>100</w:t>
      </w:r>
      <w:r w:rsidR="00DA0385">
        <w:t>.</w:t>
      </w:r>
    </w:p>
    <w:p w14:paraId="7D69D7FC" w14:textId="77777777" w:rsidR="00216016" w:rsidRDefault="00216016" w:rsidP="00834849"/>
    <w:p w14:paraId="0BABCEB4" w14:textId="5A3880B2" w:rsidR="00216016" w:rsidRDefault="00216016" w:rsidP="00834849">
      <w:r>
        <w:t>Ha en trevlig sommar!</w:t>
      </w:r>
    </w:p>
    <w:p w14:paraId="3CB5361D" w14:textId="1CC6960F" w:rsidR="00834849" w:rsidRDefault="00834849" w:rsidP="00834849"/>
    <w:p w14:paraId="72A9E45C" w14:textId="77777777" w:rsidR="00026E12" w:rsidRDefault="00026E12" w:rsidP="00026E12"/>
    <w:p w14:paraId="7AAAA184" w14:textId="77777777" w:rsidR="00026E12" w:rsidRDefault="00026E12" w:rsidP="00026E12">
      <w:r>
        <w:t>Med vänlig hälsning</w:t>
      </w:r>
    </w:p>
    <w:p w14:paraId="0B50E41C" w14:textId="22B751B2" w:rsidR="00026E12" w:rsidRDefault="00026E12" w:rsidP="00026E12">
      <w:r>
        <w:t>Sörmland Vatten</w:t>
      </w:r>
    </w:p>
    <w:p w14:paraId="394BB77A" w14:textId="77777777" w:rsidR="00026E12" w:rsidRDefault="00026E12" w:rsidP="00026E12"/>
    <w:p w14:paraId="28CA8ABB" w14:textId="056EEB44" w:rsidR="00A553BE" w:rsidRPr="00A553BE" w:rsidRDefault="00A553BE" w:rsidP="00026E12"/>
    <w:sectPr w:rsidR="00A553BE" w:rsidRPr="00A553BE" w:rsidSect="0037456F">
      <w:headerReference w:type="default" r:id="rId13"/>
      <w:footerReference w:type="default" r:id="rId14"/>
      <w:headerReference w:type="first" r:id="rId15"/>
      <w:footerReference w:type="first" r:id="rId16"/>
      <w:pgSz w:w="11907" w:h="16840" w:code="9"/>
      <w:pgMar w:top="2098" w:right="1418" w:bottom="1702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3A07A" w14:textId="77777777" w:rsidR="00CE6AF3" w:rsidRDefault="00CE6AF3">
      <w:r>
        <w:separator/>
      </w:r>
    </w:p>
  </w:endnote>
  <w:endnote w:type="continuationSeparator" w:id="0">
    <w:p w14:paraId="00CB15D1" w14:textId="77777777" w:rsidR="00CE6AF3" w:rsidRDefault="00CE6A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649A7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45547551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542582C2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r w:rsidR="00913CBE" w:rsidRPr="00EA592D">
      <w:rPr>
        <w:rFonts w:cs="Arial"/>
        <w:sz w:val="16"/>
      </w:rPr>
      <w:t>Orgnr</w:t>
    </w:r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3E16409E" w14:textId="0874EF18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76B9B5B4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4D7C9F18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40F03A5A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5AFB7858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A5CF8" w14:textId="77777777" w:rsidR="00F156C4" w:rsidRDefault="00F156C4" w:rsidP="00C740F3">
    <w:pPr>
      <w:pStyle w:val="Sidfot"/>
    </w:pPr>
  </w:p>
  <w:p w14:paraId="2EDD581B" w14:textId="77777777" w:rsidR="00F156C4" w:rsidRDefault="00F156C4" w:rsidP="00C740F3">
    <w:pPr>
      <w:pStyle w:val="Sidfot"/>
    </w:pPr>
  </w:p>
  <w:p w14:paraId="7C89DE9E" w14:textId="77777777" w:rsidR="00F156C4" w:rsidRPr="00E85BA2" w:rsidRDefault="00F156C4" w:rsidP="00C740F3">
    <w:pPr>
      <w:pStyle w:val="Sidfot"/>
    </w:pPr>
  </w:p>
  <w:p w14:paraId="502E594B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1D2482DE" w14:textId="77777777" w:rsidR="00FD4CA5" w:rsidRPr="00A553BE" w:rsidRDefault="00FD4CA5" w:rsidP="00C740F3">
    <w:pPr>
      <w:pStyle w:val="Sidfot"/>
      <w:rPr>
        <w:lang w:val="sv-SE"/>
      </w:rPr>
    </w:pPr>
  </w:p>
  <w:p w14:paraId="1CBD325A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 xml:space="preserve">Orgnr </w:t>
    </w:r>
    <w:r w:rsidRPr="00A553BE">
      <w:rPr>
        <w:lang w:val="sv-SE"/>
      </w:rPr>
      <w:t>556742-9302</w:t>
    </w:r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214166E9" w14:textId="375493D3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6515C5AB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0F4D26D6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1DD7A0EF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AF7342" w14:textId="77777777" w:rsidR="00CE6AF3" w:rsidRDefault="00CE6AF3">
      <w:r>
        <w:separator/>
      </w:r>
    </w:p>
  </w:footnote>
  <w:footnote w:type="continuationSeparator" w:id="0">
    <w:p w14:paraId="4BDDBD5C" w14:textId="77777777" w:rsidR="00CE6AF3" w:rsidRDefault="00CE6A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E3ED18" w14:textId="77777777" w:rsidR="00662723" w:rsidRDefault="00753633" w:rsidP="00D55C52">
    <w:pPr>
      <w:pStyle w:val="Sidhuvud"/>
      <w:ind w:left="-851"/>
    </w:pPr>
    <w:r>
      <w:rPr>
        <w:noProof/>
      </w:rPr>
      <w:drawing>
        <wp:anchor distT="0" distB="0" distL="114300" distR="114300" simplePos="0" relativeHeight="251657216" behindDoc="1" locked="0" layoutInCell="1" allowOverlap="1" wp14:anchorId="291C30CD" wp14:editId="3988FBF2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22" name="Bildobjekt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70C5E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5392690F" w14:textId="560A5765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227F0D">
      <w:rPr>
        <w:noProof/>
      </w:rPr>
      <w:t>2023-06-28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fldSimple w:instr=" NUMPAGES  \* LOWER ">
      <w:r w:rsidR="007959A8">
        <w:rPr>
          <w:noProof/>
        </w:rPr>
        <w:t>1</w:t>
      </w:r>
    </w:fldSimple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A50E66"/>
    <w:multiLevelType w:val="hybridMultilevel"/>
    <w:tmpl w:val="B650C5E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045873"/>
    <w:multiLevelType w:val="hybridMultilevel"/>
    <w:tmpl w:val="C80E67E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0826245">
    <w:abstractNumId w:val="1"/>
  </w:num>
  <w:num w:numId="2" w16cid:durableId="1103723334">
    <w:abstractNumId w:val="0"/>
  </w:num>
  <w:num w:numId="3" w16cid:durableId="3415192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849"/>
    <w:rsid w:val="00014728"/>
    <w:rsid w:val="0002699C"/>
    <w:rsid w:val="00026E12"/>
    <w:rsid w:val="00046330"/>
    <w:rsid w:val="00061D14"/>
    <w:rsid w:val="000840E8"/>
    <w:rsid w:val="000B20D8"/>
    <w:rsid w:val="000B5C7F"/>
    <w:rsid w:val="000E105C"/>
    <w:rsid w:val="00140382"/>
    <w:rsid w:val="00164F10"/>
    <w:rsid w:val="001761AF"/>
    <w:rsid w:val="00180236"/>
    <w:rsid w:val="001927EA"/>
    <w:rsid w:val="001B2156"/>
    <w:rsid w:val="001B44BE"/>
    <w:rsid w:val="001C3151"/>
    <w:rsid w:val="001E7F6A"/>
    <w:rsid w:val="00216016"/>
    <w:rsid w:val="0022066A"/>
    <w:rsid w:val="00224A12"/>
    <w:rsid w:val="00227F0D"/>
    <w:rsid w:val="00231EB4"/>
    <w:rsid w:val="0024591B"/>
    <w:rsid w:val="00246216"/>
    <w:rsid w:val="00262A89"/>
    <w:rsid w:val="00280D2C"/>
    <w:rsid w:val="002813B7"/>
    <w:rsid w:val="002B2342"/>
    <w:rsid w:val="002C343F"/>
    <w:rsid w:val="002C6A6A"/>
    <w:rsid w:val="002D5450"/>
    <w:rsid w:val="002F6EBD"/>
    <w:rsid w:val="00305CBD"/>
    <w:rsid w:val="00337729"/>
    <w:rsid w:val="00337926"/>
    <w:rsid w:val="0037338A"/>
    <w:rsid w:val="0037456F"/>
    <w:rsid w:val="00380FEC"/>
    <w:rsid w:val="00384353"/>
    <w:rsid w:val="00387932"/>
    <w:rsid w:val="003B0B44"/>
    <w:rsid w:val="003C7C14"/>
    <w:rsid w:val="003C7E17"/>
    <w:rsid w:val="003D3CDE"/>
    <w:rsid w:val="003D43E6"/>
    <w:rsid w:val="004160A6"/>
    <w:rsid w:val="00424DA6"/>
    <w:rsid w:val="00430DA3"/>
    <w:rsid w:val="004378A0"/>
    <w:rsid w:val="004570B1"/>
    <w:rsid w:val="00466259"/>
    <w:rsid w:val="00466462"/>
    <w:rsid w:val="00475BD4"/>
    <w:rsid w:val="004839A8"/>
    <w:rsid w:val="00494518"/>
    <w:rsid w:val="00495E08"/>
    <w:rsid w:val="004A4745"/>
    <w:rsid w:val="004D0717"/>
    <w:rsid w:val="004D42BB"/>
    <w:rsid w:val="004E10A6"/>
    <w:rsid w:val="004E6647"/>
    <w:rsid w:val="004F69BB"/>
    <w:rsid w:val="005004B3"/>
    <w:rsid w:val="00514569"/>
    <w:rsid w:val="00531E63"/>
    <w:rsid w:val="005443D5"/>
    <w:rsid w:val="0055779F"/>
    <w:rsid w:val="005665BC"/>
    <w:rsid w:val="00575FF7"/>
    <w:rsid w:val="00587E85"/>
    <w:rsid w:val="00590246"/>
    <w:rsid w:val="0059366A"/>
    <w:rsid w:val="005B54FC"/>
    <w:rsid w:val="005C17D3"/>
    <w:rsid w:val="005E6836"/>
    <w:rsid w:val="006053BF"/>
    <w:rsid w:val="00616FCE"/>
    <w:rsid w:val="00617073"/>
    <w:rsid w:val="00662723"/>
    <w:rsid w:val="006631CC"/>
    <w:rsid w:val="00667185"/>
    <w:rsid w:val="006731FC"/>
    <w:rsid w:val="0068117F"/>
    <w:rsid w:val="0068435E"/>
    <w:rsid w:val="006917E4"/>
    <w:rsid w:val="0069750A"/>
    <w:rsid w:val="006A393A"/>
    <w:rsid w:val="006E2E9C"/>
    <w:rsid w:val="006F32B5"/>
    <w:rsid w:val="006F3E3C"/>
    <w:rsid w:val="00712099"/>
    <w:rsid w:val="00715DF3"/>
    <w:rsid w:val="007265D8"/>
    <w:rsid w:val="00730600"/>
    <w:rsid w:val="007317A3"/>
    <w:rsid w:val="00753633"/>
    <w:rsid w:val="00765A10"/>
    <w:rsid w:val="007807EC"/>
    <w:rsid w:val="00781537"/>
    <w:rsid w:val="007959A8"/>
    <w:rsid w:val="007A44A0"/>
    <w:rsid w:val="007C1BE2"/>
    <w:rsid w:val="00811896"/>
    <w:rsid w:val="00812C7F"/>
    <w:rsid w:val="00813711"/>
    <w:rsid w:val="008141A9"/>
    <w:rsid w:val="00820EC9"/>
    <w:rsid w:val="00834849"/>
    <w:rsid w:val="00840101"/>
    <w:rsid w:val="00846D36"/>
    <w:rsid w:val="008471E6"/>
    <w:rsid w:val="0085021D"/>
    <w:rsid w:val="00852C89"/>
    <w:rsid w:val="008664A3"/>
    <w:rsid w:val="008914E5"/>
    <w:rsid w:val="00894E75"/>
    <w:rsid w:val="008B0929"/>
    <w:rsid w:val="008B0A20"/>
    <w:rsid w:val="008D4B36"/>
    <w:rsid w:val="008E1353"/>
    <w:rsid w:val="00903CC1"/>
    <w:rsid w:val="009062B6"/>
    <w:rsid w:val="00913CBE"/>
    <w:rsid w:val="00920BF2"/>
    <w:rsid w:val="00946C53"/>
    <w:rsid w:val="00947E24"/>
    <w:rsid w:val="00960770"/>
    <w:rsid w:val="009666CC"/>
    <w:rsid w:val="00980B29"/>
    <w:rsid w:val="009B04ED"/>
    <w:rsid w:val="009B583D"/>
    <w:rsid w:val="009C3175"/>
    <w:rsid w:val="009C4664"/>
    <w:rsid w:val="009D2DAB"/>
    <w:rsid w:val="009D53E5"/>
    <w:rsid w:val="009D6152"/>
    <w:rsid w:val="009E6F5C"/>
    <w:rsid w:val="009F5C49"/>
    <w:rsid w:val="00A03B56"/>
    <w:rsid w:val="00A04EF5"/>
    <w:rsid w:val="00A07FF6"/>
    <w:rsid w:val="00A25024"/>
    <w:rsid w:val="00A274C2"/>
    <w:rsid w:val="00A44817"/>
    <w:rsid w:val="00A47FD5"/>
    <w:rsid w:val="00A52474"/>
    <w:rsid w:val="00A553BE"/>
    <w:rsid w:val="00A60EEF"/>
    <w:rsid w:val="00A617E7"/>
    <w:rsid w:val="00A85265"/>
    <w:rsid w:val="00AA199C"/>
    <w:rsid w:val="00AB0230"/>
    <w:rsid w:val="00AE27B2"/>
    <w:rsid w:val="00B01058"/>
    <w:rsid w:val="00B06684"/>
    <w:rsid w:val="00B07652"/>
    <w:rsid w:val="00B2552E"/>
    <w:rsid w:val="00B41E80"/>
    <w:rsid w:val="00B87226"/>
    <w:rsid w:val="00B94F36"/>
    <w:rsid w:val="00B96B43"/>
    <w:rsid w:val="00BA6E75"/>
    <w:rsid w:val="00BA76E4"/>
    <w:rsid w:val="00BC067B"/>
    <w:rsid w:val="00BE4A33"/>
    <w:rsid w:val="00BF0B44"/>
    <w:rsid w:val="00BF5EC3"/>
    <w:rsid w:val="00C0381B"/>
    <w:rsid w:val="00C202E7"/>
    <w:rsid w:val="00C46E87"/>
    <w:rsid w:val="00C51EEF"/>
    <w:rsid w:val="00C532E0"/>
    <w:rsid w:val="00C740F3"/>
    <w:rsid w:val="00C80AA5"/>
    <w:rsid w:val="00C8701D"/>
    <w:rsid w:val="00C936E5"/>
    <w:rsid w:val="00CA6EB3"/>
    <w:rsid w:val="00CB0C12"/>
    <w:rsid w:val="00CB5E10"/>
    <w:rsid w:val="00CC7ED0"/>
    <w:rsid w:val="00CD40FB"/>
    <w:rsid w:val="00CD6A38"/>
    <w:rsid w:val="00CE0913"/>
    <w:rsid w:val="00CE6AF3"/>
    <w:rsid w:val="00CF1BF1"/>
    <w:rsid w:val="00CF3A34"/>
    <w:rsid w:val="00D04400"/>
    <w:rsid w:val="00D102CD"/>
    <w:rsid w:val="00D20899"/>
    <w:rsid w:val="00D256EB"/>
    <w:rsid w:val="00D30678"/>
    <w:rsid w:val="00D37FA2"/>
    <w:rsid w:val="00D55C52"/>
    <w:rsid w:val="00D57351"/>
    <w:rsid w:val="00D61784"/>
    <w:rsid w:val="00D92765"/>
    <w:rsid w:val="00D976AF"/>
    <w:rsid w:val="00D97CD3"/>
    <w:rsid w:val="00DA0385"/>
    <w:rsid w:val="00DB5883"/>
    <w:rsid w:val="00DE304E"/>
    <w:rsid w:val="00DE5EFF"/>
    <w:rsid w:val="00E05124"/>
    <w:rsid w:val="00E332E4"/>
    <w:rsid w:val="00E41E46"/>
    <w:rsid w:val="00E44275"/>
    <w:rsid w:val="00E45735"/>
    <w:rsid w:val="00E6168A"/>
    <w:rsid w:val="00E7785B"/>
    <w:rsid w:val="00E85BA2"/>
    <w:rsid w:val="00E94B58"/>
    <w:rsid w:val="00EA38CE"/>
    <w:rsid w:val="00EA592D"/>
    <w:rsid w:val="00EA6ABB"/>
    <w:rsid w:val="00EF0DF7"/>
    <w:rsid w:val="00F06EA4"/>
    <w:rsid w:val="00F156C4"/>
    <w:rsid w:val="00F40051"/>
    <w:rsid w:val="00F66C49"/>
    <w:rsid w:val="00F67B4F"/>
    <w:rsid w:val="00F9359A"/>
    <w:rsid w:val="00FA1661"/>
    <w:rsid w:val="00FD4CA5"/>
    <w:rsid w:val="00FF1E28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56B44FB"/>
  <w15:docId w15:val="{97505110-5CC0-4B44-94F6-A1260F49D8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link w:val="Rubrik1Char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character" w:customStyle="1" w:styleId="Rubrik1Char">
    <w:name w:val="Rubrik 1 Char"/>
    <w:basedOn w:val="Standardstycketeckensnitt"/>
    <w:link w:val="Rubrik1"/>
    <w:rsid w:val="00834849"/>
    <w:rPr>
      <w:rFonts w:ascii="Arial" w:hAnsi="Arial"/>
      <w:b/>
      <w:kern w:val="28"/>
      <w:sz w:val="28"/>
      <w:szCs w:val="28"/>
    </w:rPr>
  </w:style>
  <w:style w:type="paragraph" w:customStyle="1" w:styleId="Brjaskrivahr">
    <w:name w:val="Börja skriva här"/>
    <w:basedOn w:val="Normal"/>
    <w:rsid w:val="00834849"/>
    <w:pPr>
      <w:tabs>
        <w:tab w:val="clear" w:pos="5387"/>
        <w:tab w:val="clear" w:pos="7938"/>
        <w:tab w:val="left" w:pos="-1304"/>
        <w:tab w:val="left" w:pos="0"/>
        <w:tab w:val="left" w:pos="1304"/>
        <w:tab w:val="left" w:pos="1814"/>
        <w:tab w:val="left" w:pos="2608"/>
        <w:tab w:val="left" w:pos="3912"/>
        <w:tab w:val="left" w:pos="5216"/>
        <w:tab w:val="left" w:pos="6521"/>
        <w:tab w:val="right" w:pos="7825"/>
        <w:tab w:val="right" w:pos="9129"/>
      </w:tabs>
      <w:overflowPunct w:val="0"/>
      <w:autoSpaceDE w:val="0"/>
      <w:autoSpaceDN w:val="0"/>
      <w:adjustRightInd w:val="0"/>
      <w:spacing w:line="238" w:lineRule="exact"/>
      <w:ind w:left="1304" w:right="0"/>
    </w:pPr>
    <w:rPr>
      <w:rFonts w:ascii="Times New Roman" w:hAnsi="Times New Roman"/>
      <w:sz w:val="24"/>
      <w:szCs w:val="20"/>
    </w:rPr>
  </w:style>
  <w:style w:type="paragraph" w:styleId="Liststycke">
    <w:name w:val="List Paragraph"/>
    <w:basedOn w:val="Normal"/>
    <w:uiPriority w:val="34"/>
    <w:qFormat/>
    <w:rsid w:val="00834849"/>
    <w:pPr>
      <w:ind w:left="720"/>
      <w:contextualSpacing/>
    </w:pPr>
  </w:style>
  <w:style w:type="character" w:styleId="Olstomnmnande">
    <w:name w:val="Unresolved Mention"/>
    <w:basedOn w:val="Standardstycketeckensnitt"/>
    <w:uiPriority w:val="99"/>
    <w:semiHidden/>
    <w:unhideWhenUsed/>
    <w:rsid w:val="002D54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608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65A00D-931B-4C18-958F-4455449DF39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</Template>
  <TotalTime>205</TotalTime>
  <Pages>2</Pages>
  <Words>405</Words>
  <Characters>2530</Characters>
  <Application>Microsoft Office Word</Application>
  <DocSecurity>0</DocSecurity>
  <Lines>21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2930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Pernilla Stråhle</dc:creator>
  <cp:lastModifiedBy>Pernilla Stråhle</cp:lastModifiedBy>
  <cp:revision>41</cp:revision>
  <cp:lastPrinted>2023-06-28T09:46:00Z</cp:lastPrinted>
  <dcterms:created xsi:type="dcterms:W3CDTF">2023-06-28T08:13:00Z</dcterms:created>
  <dcterms:modified xsi:type="dcterms:W3CDTF">2023-06-28T11:27:00Z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